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97" w:type="pct"/>
        <w:tblInd w:w="-106" w:type="dxa"/>
        <w:tblLayout w:type="fixed"/>
        <w:tblLook w:val="00A0"/>
      </w:tblPr>
      <w:tblGrid>
        <w:gridCol w:w="522"/>
        <w:gridCol w:w="5255"/>
        <w:gridCol w:w="285"/>
        <w:gridCol w:w="285"/>
        <w:gridCol w:w="5243"/>
        <w:gridCol w:w="283"/>
      </w:tblGrid>
      <w:tr w:rsidR="009E0409">
        <w:tc>
          <w:tcPr>
            <w:tcW w:w="220" w:type="pct"/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13" w:type="pct"/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8" w:type="pct"/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" w:type="pct"/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0409">
        <w:tc>
          <w:tcPr>
            <w:tcW w:w="220" w:type="pct"/>
            <w:tcBorders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13" w:type="pct"/>
            <w:tcBorders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80.25pt">
                  <v:imagedata r:id="rId5" o:title="" croptop="9699f" cropbottom="7307f"/>
                </v:shape>
              </w:pict>
            </w:r>
          </w:p>
          <w:p w:rsidR="009E040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Pr="00A0319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 xml:space="preserve">Rejoignez-nous sur </w:t>
            </w:r>
            <w:hyperlink r:id="rId6" w:history="1">
              <w:r w:rsidRPr="00A03199">
                <w:rPr>
                  <w:rStyle w:val="Hyperlink"/>
                  <w:rFonts w:ascii="Arial" w:hAnsi="Arial" w:cs="Arial"/>
                  <w:sz w:val="18"/>
                  <w:szCs w:val="18"/>
                </w:rPr>
                <w:t>www.club944.net</w:t>
              </w:r>
            </w:hyperlink>
            <w:r w:rsidRPr="00A03199">
              <w:rPr>
                <w:rFonts w:ascii="Arial" w:hAnsi="Arial" w:cs="Arial"/>
                <w:sz w:val="18"/>
                <w:szCs w:val="18"/>
              </w:rPr>
              <w:t>, le portail francophone des Porsche à moteur avant, fait par des passionnés, pour les passionnés.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Articles, nouveautés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Calendrier des sorties « moteur avant »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Catalogue de liens utiles (garages, assureurs, experts, pièces détachées)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Forum de discussion (aide à la résolution des pannes, organisation de sorties)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Chat en direct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Prix négociés chez les revendeurs de pièces</w:t>
            </w:r>
          </w:p>
          <w:p w:rsidR="009E0409" w:rsidRPr="00A03199" w:rsidRDefault="009E0409" w:rsidP="00262B22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L’accès au Club944.net est totalement gratuit, il suffit de s’enregistrer. A bientôt !</w:t>
            </w:r>
          </w:p>
          <w:p w:rsidR="009E0409" w:rsidRPr="00A03199" w:rsidRDefault="009E0409" w:rsidP="00262B22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Default="009E0409" w:rsidP="00262B22"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26" type="#_x0000_t75" style="width:111.75pt;height:18pt">
                  <v:imagedata r:id="rId7" o:title=""/>
                </v:shape>
              </w:pict>
            </w:r>
            <w:r>
              <w:pict>
                <v:shape id="_x0000_i1027" type="#_x0000_t75" style="width:130.5pt;height:18pt">
                  <v:imagedata r:id="rId8" o:title=""/>
                </v:shape>
              </w:pict>
            </w:r>
          </w:p>
        </w:tc>
        <w:tc>
          <w:tcPr>
            <w:tcW w:w="120" w:type="pct"/>
            <w:tcBorders>
              <w:bottom w:val="dotted" w:sz="4" w:space="0" w:color="auto"/>
              <w:right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dotted" w:sz="4" w:space="0" w:color="auto"/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8" w:type="pct"/>
            <w:tcBorders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28" type="#_x0000_t75" style="width:3in;height:80.25pt">
                  <v:imagedata r:id="rId5" o:title="" croptop="9699f" cropbottom="7307f"/>
                </v:shape>
              </w:pict>
            </w:r>
          </w:p>
          <w:p w:rsidR="009E040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Pr="00A0319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 xml:space="preserve">Rejoignez-nous sur </w:t>
            </w:r>
            <w:hyperlink r:id="rId9" w:history="1">
              <w:r w:rsidRPr="00A03199">
                <w:rPr>
                  <w:rStyle w:val="Hyperlink"/>
                  <w:rFonts w:ascii="Arial" w:hAnsi="Arial" w:cs="Arial"/>
                  <w:sz w:val="18"/>
                  <w:szCs w:val="18"/>
                </w:rPr>
                <w:t>www.club944.net</w:t>
              </w:r>
            </w:hyperlink>
            <w:r w:rsidRPr="00A03199">
              <w:rPr>
                <w:rFonts w:ascii="Arial" w:hAnsi="Arial" w:cs="Arial"/>
                <w:sz w:val="18"/>
                <w:szCs w:val="18"/>
              </w:rPr>
              <w:t>, le portail francophone des Porsche à moteur avant, fait par des passionnés, pour les passionnés.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Articles, nouveautés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Calendrier des sorties « moteur avant »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Catalogue de liens utiles (garages, assureurs, experts, pièces détachées)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Forum de discussion (aide à la résolution des pannes, organisation de sorties)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Chat en direct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Prix négociés chez les revendeurs de pièces</w:t>
            </w:r>
          </w:p>
          <w:p w:rsidR="009E0409" w:rsidRPr="00A03199" w:rsidRDefault="009E0409" w:rsidP="00262B22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L’accès au Club944.net est totalement gratuit, il suffit de s’enregistrer. A bientôt !</w:t>
            </w:r>
          </w:p>
          <w:p w:rsidR="009E0409" w:rsidRPr="00A03199" w:rsidRDefault="009E0409" w:rsidP="008B6A44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Pr="008B6A44" w:rsidRDefault="009E0409" w:rsidP="00262B22"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29" type="#_x0000_t75" style="width:111.75pt;height:18pt">
                  <v:imagedata r:id="rId7" o:title=""/>
                </v:shape>
              </w:pict>
            </w:r>
            <w:r>
              <w:pict>
                <v:shape id="_x0000_i1030" type="#_x0000_t75" style="width:130.5pt;height:18pt">
                  <v:imagedata r:id="rId8" o:title=""/>
                </v:shape>
              </w:pict>
            </w:r>
          </w:p>
          <w:p w:rsidR="009E0409" w:rsidRDefault="009E0409" w:rsidP="00262B22"/>
        </w:tc>
        <w:tc>
          <w:tcPr>
            <w:tcW w:w="119" w:type="pct"/>
            <w:tcBorders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0409">
        <w:tc>
          <w:tcPr>
            <w:tcW w:w="220" w:type="pct"/>
            <w:tcBorders>
              <w:top w:val="dotted" w:sz="4" w:space="0" w:color="auto"/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13" w:type="pct"/>
            <w:tcBorders>
              <w:top w:val="dotted" w:sz="4" w:space="0" w:color="auto"/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31" type="#_x0000_t75" style="width:3in;height:80.25pt">
                  <v:imagedata r:id="rId5" o:title="" croptop="9699f" cropbottom="7307f"/>
                </v:shape>
              </w:pict>
            </w:r>
          </w:p>
          <w:p w:rsidR="009E040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Pr="00A0319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 xml:space="preserve">Rejoignez-nous sur </w:t>
            </w:r>
            <w:hyperlink r:id="rId10" w:history="1">
              <w:r w:rsidRPr="00A03199">
                <w:rPr>
                  <w:rStyle w:val="Hyperlink"/>
                  <w:rFonts w:ascii="Arial" w:hAnsi="Arial" w:cs="Arial"/>
                  <w:sz w:val="18"/>
                  <w:szCs w:val="18"/>
                </w:rPr>
                <w:t>www.club944.net</w:t>
              </w:r>
            </w:hyperlink>
            <w:r w:rsidRPr="00A03199">
              <w:rPr>
                <w:rFonts w:ascii="Arial" w:hAnsi="Arial" w:cs="Arial"/>
                <w:sz w:val="18"/>
                <w:szCs w:val="18"/>
              </w:rPr>
              <w:t>, le portail francophone des Porsche à moteur avant, fait par des passionnés, pour les passionnés.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Articles, nouveautés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Calendrier des sorties « moteur avant »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Catalogue de liens utiles (garages, assureurs, experts, pièces détachées)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Forum de discussion (aide à la résolution des pannes, organisation de sorties)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Chat en direct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Prix négociés chez les revendeurs de pièces</w:t>
            </w:r>
          </w:p>
          <w:p w:rsidR="009E0409" w:rsidRPr="00A03199" w:rsidRDefault="009E0409" w:rsidP="00262B22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L’accès au Club944.net est totalement gratuit, il suffit de s’enregistrer. A bientôt !</w:t>
            </w:r>
          </w:p>
          <w:p w:rsidR="009E0409" w:rsidRPr="00A03199" w:rsidRDefault="009E0409" w:rsidP="008B6A44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Default="009E0409" w:rsidP="008B6A44"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32" type="#_x0000_t75" style="width:111.75pt;height:18pt">
                  <v:imagedata r:id="rId7" o:title=""/>
                </v:shape>
              </w:pict>
            </w:r>
            <w:r>
              <w:pict>
                <v:shape id="_x0000_i1033" type="#_x0000_t75" style="width:130.5pt;height:18pt">
                  <v:imagedata r:id="rId8" o:title=""/>
                </v:shape>
              </w:pict>
            </w:r>
          </w:p>
          <w:p w:rsidR="009E0409" w:rsidRDefault="009E0409" w:rsidP="008B6A44"/>
        </w:tc>
        <w:tc>
          <w:tcPr>
            <w:tcW w:w="12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8" w:type="pct"/>
            <w:tcBorders>
              <w:top w:val="dotted" w:sz="4" w:space="0" w:color="auto"/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34" type="#_x0000_t75" style="width:3in;height:80.25pt">
                  <v:imagedata r:id="rId5" o:title="" croptop="9699f" cropbottom="7307f"/>
                </v:shape>
              </w:pict>
            </w:r>
          </w:p>
          <w:p w:rsidR="009E0409" w:rsidRPr="00A0319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 xml:space="preserve">Rejoignez-nous sur </w:t>
            </w:r>
            <w:hyperlink r:id="rId11" w:history="1">
              <w:r w:rsidRPr="00A03199">
                <w:rPr>
                  <w:rStyle w:val="Hyperlink"/>
                  <w:rFonts w:ascii="Arial" w:hAnsi="Arial" w:cs="Arial"/>
                  <w:sz w:val="18"/>
                  <w:szCs w:val="18"/>
                </w:rPr>
                <w:t>www.club944.net</w:t>
              </w:r>
            </w:hyperlink>
            <w:r w:rsidRPr="00A03199">
              <w:rPr>
                <w:rFonts w:ascii="Arial" w:hAnsi="Arial" w:cs="Arial"/>
                <w:sz w:val="18"/>
                <w:szCs w:val="18"/>
              </w:rPr>
              <w:t>, le portail francophone des Porsche à moteur avant, fait par des passionnés, pour les passionnés.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Articles, nouveautés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Calendrier des sorties « moteur avant »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Catalogue de liens utiles (garages, assureurs, experts, pièces détachées)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Téléchargement (images, sons, vidéos)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Forum de discussion (aide à la résolution des pannes, organisation de sorties)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Chat en direct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Prix négociés chez les revendeurs de pièces</w:t>
            </w:r>
          </w:p>
          <w:p w:rsidR="009E0409" w:rsidRPr="00A03199" w:rsidRDefault="009E0409" w:rsidP="00262B22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L’accès au Club944.net est totalement gratuit, il suffit de s’enregistrer. A bientôt !</w:t>
            </w:r>
          </w:p>
          <w:p w:rsidR="009E0409" w:rsidRPr="00A03199" w:rsidRDefault="009E0409" w:rsidP="008B6A44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Default="009E0409" w:rsidP="008B6A44"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35" type="#_x0000_t75" style="width:111.75pt;height:18pt">
                  <v:imagedata r:id="rId7" o:title=""/>
                </v:shape>
              </w:pict>
            </w:r>
            <w:r>
              <w:pict>
                <v:shape id="_x0000_i1036" type="#_x0000_t75" style="width:130.5pt;height:18pt">
                  <v:imagedata r:id="rId8" o:title=""/>
                </v:shape>
              </w:pict>
            </w:r>
          </w:p>
          <w:p w:rsidR="009E0409" w:rsidRDefault="009E0409" w:rsidP="008B6A44"/>
        </w:tc>
        <w:tc>
          <w:tcPr>
            <w:tcW w:w="119" w:type="pct"/>
            <w:tcBorders>
              <w:top w:val="dotted" w:sz="4" w:space="0" w:color="auto"/>
              <w:bottom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0409">
        <w:tc>
          <w:tcPr>
            <w:tcW w:w="220" w:type="pct"/>
            <w:tcBorders>
              <w:top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13" w:type="pct"/>
            <w:tcBorders>
              <w:top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37" type="#_x0000_t75" style="width:3in;height:80.25pt">
                  <v:imagedata r:id="rId5" o:title="" croptop="9699f" cropbottom="7307f"/>
                </v:shape>
              </w:pict>
            </w:r>
          </w:p>
          <w:p w:rsidR="009E040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Pr="00A0319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 xml:space="preserve">Rejoignez-nous sur </w:t>
            </w:r>
            <w:hyperlink r:id="rId12" w:history="1">
              <w:r w:rsidRPr="00A03199">
                <w:rPr>
                  <w:rStyle w:val="Hyperlink"/>
                  <w:rFonts w:ascii="Arial" w:hAnsi="Arial" w:cs="Arial"/>
                  <w:sz w:val="18"/>
                  <w:szCs w:val="18"/>
                </w:rPr>
                <w:t>www.club944.net</w:t>
              </w:r>
            </w:hyperlink>
            <w:r w:rsidRPr="00A03199">
              <w:rPr>
                <w:rFonts w:ascii="Arial" w:hAnsi="Arial" w:cs="Arial"/>
                <w:sz w:val="18"/>
                <w:szCs w:val="18"/>
              </w:rPr>
              <w:t>, le portail francophone des Porsche à moteur avant, fait par des passionnés, pour les passionnés.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Articles, nouveautés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Calendrier des sorties « moteur avant »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Catalogue de liens utiles (garages, assureurs, experts, pièces détachées)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Forum de discussion (aide à la résolution des pannes, organisation de sorties)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Chat en direct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Prix négociés chez les revendeurs de pièces</w:t>
            </w:r>
          </w:p>
          <w:p w:rsidR="009E0409" w:rsidRPr="00A03199" w:rsidRDefault="009E0409" w:rsidP="00262B22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L’accès au Club944.net est totalement gratuit, il suffit de s’enregistrer. A bientôt !</w:t>
            </w:r>
          </w:p>
          <w:p w:rsidR="009E0409" w:rsidRPr="00A03199" w:rsidRDefault="009E0409" w:rsidP="008B6A44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Default="009E0409" w:rsidP="00262B22"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38" type="#_x0000_t75" style="width:111.75pt;height:18pt">
                  <v:imagedata r:id="rId7" o:title=""/>
                </v:shape>
              </w:pict>
            </w:r>
            <w:r>
              <w:pict>
                <v:shape id="_x0000_i1039" type="#_x0000_t75" style="width:130.5pt;height:18pt">
                  <v:imagedata r:id="rId8" o:title=""/>
                </v:shape>
              </w:pict>
            </w:r>
          </w:p>
          <w:p w:rsidR="009E0409" w:rsidRDefault="009E0409" w:rsidP="00262B22"/>
        </w:tc>
        <w:tc>
          <w:tcPr>
            <w:tcW w:w="120" w:type="pct"/>
            <w:tcBorders>
              <w:top w:val="dotted" w:sz="4" w:space="0" w:color="auto"/>
              <w:right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dotted" w:sz="4" w:space="0" w:color="auto"/>
              <w:left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8" w:type="pct"/>
            <w:tcBorders>
              <w:top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40" type="#_x0000_t75" style="width:3in;height:80.25pt">
                  <v:imagedata r:id="rId5" o:title="" croptop="9699f" cropbottom="7307f"/>
                </v:shape>
              </w:pict>
            </w:r>
          </w:p>
          <w:p w:rsidR="009E040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Pr="00A03199" w:rsidRDefault="009E0409" w:rsidP="0006379B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 xml:space="preserve">Rejoignez-nous sur </w:t>
            </w:r>
            <w:hyperlink r:id="rId13" w:history="1">
              <w:r w:rsidRPr="00A03199">
                <w:rPr>
                  <w:rStyle w:val="Hyperlink"/>
                  <w:rFonts w:ascii="Arial" w:hAnsi="Arial" w:cs="Arial"/>
                  <w:sz w:val="18"/>
                  <w:szCs w:val="18"/>
                </w:rPr>
                <w:t>www.club944.net</w:t>
              </w:r>
            </w:hyperlink>
            <w:r w:rsidRPr="00A03199">
              <w:rPr>
                <w:rFonts w:ascii="Arial" w:hAnsi="Arial" w:cs="Arial"/>
                <w:sz w:val="18"/>
                <w:szCs w:val="18"/>
              </w:rPr>
              <w:t>, le portail francophone des Porsche à moteur avant, fait par des passionnés, pour les passionnés.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Articles, nouveautés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Calendrier des sorties « moteur avant »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Catalogue de liens utiles (garages, assureurs, experts, pièces détachées)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Forum de discussion (aide à la résolution des pannes, organisation de sorties)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Chat en direct</w:t>
            </w:r>
          </w:p>
          <w:p w:rsidR="009E0409" w:rsidRPr="00A03199" w:rsidRDefault="009E0409" w:rsidP="00A03199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Prix négociés chez les revendeurs de pièces</w:t>
            </w:r>
          </w:p>
          <w:p w:rsidR="009E0409" w:rsidRPr="00A03199" w:rsidRDefault="009E0409" w:rsidP="00262B22">
            <w:pPr>
              <w:rPr>
                <w:rFonts w:ascii="Arial" w:hAnsi="Arial" w:cs="Arial"/>
                <w:sz w:val="18"/>
                <w:szCs w:val="18"/>
              </w:rPr>
            </w:pPr>
            <w:r w:rsidRPr="00A03199">
              <w:rPr>
                <w:rFonts w:ascii="Arial" w:hAnsi="Arial" w:cs="Arial"/>
                <w:sz w:val="18"/>
                <w:szCs w:val="18"/>
              </w:rPr>
              <w:t>L’accès au Club944.net est totalement gratuit, il suffit de s’enregistrer. A bientôt !</w:t>
            </w:r>
          </w:p>
          <w:p w:rsidR="009E0409" w:rsidRPr="00A03199" w:rsidRDefault="009E0409" w:rsidP="008B6A44">
            <w:pPr>
              <w:rPr>
                <w:rFonts w:ascii="Arial" w:hAnsi="Arial" w:cs="Arial"/>
                <w:sz w:val="18"/>
                <w:szCs w:val="18"/>
              </w:rPr>
            </w:pPr>
          </w:p>
          <w:p w:rsidR="009E0409" w:rsidRDefault="009E0409" w:rsidP="00262B22">
            <w:r w:rsidRPr="00A03199">
              <w:rPr>
                <w:rFonts w:ascii="Arial" w:hAnsi="Arial" w:cs="Arial"/>
                <w:sz w:val="18"/>
                <w:szCs w:val="18"/>
              </w:rPr>
              <w:pict>
                <v:shape id="_x0000_i1041" type="#_x0000_t75" style="width:111.75pt;height:18pt">
                  <v:imagedata r:id="rId7" o:title=""/>
                </v:shape>
              </w:pict>
            </w:r>
            <w:r>
              <w:pict>
                <v:shape id="_x0000_i1042" type="#_x0000_t75" style="width:130.5pt;height:18pt">
                  <v:imagedata r:id="rId8" o:title=""/>
                </v:shape>
              </w:pict>
            </w:r>
          </w:p>
          <w:p w:rsidR="009E0409" w:rsidRDefault="009E0409" w:rsidP="00262B22"/>
        </w:tc>
        <w:tc>
          <w:tcPr>
            <w:tcW w:w="119" w:type="pct"/>
            <w:tcBorders>
              <w:top w:val="dotted" w:sz="4" w:space="0" w:color="auto"/>
            </w:tcBorders>
          </w:tcPr>
          <w:p w:rsidR="009E0409" w:rsidRPr="00A03199" w:rsidRDefault="009E0409" w:rsidP="00A031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E0409" w:rsidRPr="004A3D7F" w:rsidRDefault="009E0409" w:rsidP="004A3D7F">
      <w:pPr>
        <w:rPr>
          <w:sz w:val="2"/>
          <w:szCs w:val="2"/>
        </w:rPr>
      </w:pPr>
    </w:p>
    <w:sectPr w:rsidR="009E0409" w:rsidRPr="004A3D7F" w:rsidSect="004A3D7F">
      <w:pgSz w:w="11907" w:h="16840" w:code="9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2366D"/>
    <w:multiLevelType w:val="multilevel"/>
    <w:tmpl w:val="AAD2A62E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964"/>
        </w:tabs>
        <w:ind w:left="964" w:hanging="964"/>
      </w:pPr>
      <w:rPr>
        <w:rFonts w:ascii="Arial" w:hAnsi="Arial" w:cs="Arial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FC63E9"/>
    <w:multiLevelType w:val="hybridMultilevel"/>
    <w:tmpl w:val="7BEA3C6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attachedTemplate r:id="rId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B22"/>
    <w:rsid w:val="00006486"/>
    <w:rsid w:val="00051095"/>
    <w:rsid w:val="000545C6"/>
    <w:rsid w:val="00055499"/>
    <w:rsid w:val="0006379B"/>
    <w:rsid w:val="00084A32"/>
    <w:rsid w:val="000A17BB"/>
    <w:rsid w:val="000A1F9D"/>
    <w:rsid w:val="000B00F4"/>
    <w:rsid w:val="000B3A0D"/>
    <w:rsid w:val="000B5216"/>
    <w:rsid w:val="000C4B96"/>
    <w:rsid w:val="000D6C6E"/>
    <w:rsid w:val="000E5ECE"/>
    <w:rsid w:val="000F29D9"/>
    <w:rsid w:val="000F50CF"/>
    <w:rsid w:val="000F5194"/>
    <w:rsid w:val="0012097F"/>
    <w:rsid w:val="00123010"/>
    <w:rsid w:val="001306C5"/>
    <w:rsid w:val="0013289D"/>
    <w:rsid w:val="00134D75"/>
    <w:rsid w:val="001448FE"/>
    <w:rsid w:val="00170FDE"/>
    <w:rsid w:val="0017176B"/>
    <w:rsid w:val="001820BE"/>
    <w:rsid w:val="00184B12"/>
    <w:rsid w:val="00186707"/>
    <w:rsid w:val="001B0D7E"/>
    <w:rsid w:val="001C3E76"/>
    <w:rsid w:val="00203180"/>
    <w:rsid w:val="00205BEB"/>
    <w:rsid w:val="00206EAB"/>
    <w:rsid w:val="0021235B"/>
    <w:rsid w:val="0021588E"/>
    <w:rsid w:val="00236669"/>
    <w:rsid w:val="00260181"/>
    <w:rsid w:val="002609F9"/>
    <w:rsid w:val="00262B22"/>
    <w:rsid w:val="002753DD"/>
    <w:rsid w:val="002850B3"/>
    <w:rsid w:val="00296D67"/>
    <w:rsid w:val="002B1BD9"/>
    <w:rsid w:val="002B2EE7"/>
    <w:rsid w:val="002B69E3"/>
    <w:rsid w:val="002C7A05"/>
    <w:rsid w:val="002D1F33"/>
    <w:rsid w:val="002D27CB"/>
    <w:rsid w:val="002E407E"/>
    <w:rsid w:val="002E7C74"/>
    <w:rsid w:val="002F1E90"/>
    <w:rsid w:val="002F4D79"/>
    <w:rsid w:val="002F658B"/>
    <w:rsid w:val="00303739"/>
    <w:rsid w:val="00305ABA"/>
    <w:rsid w:val="00310119"/>
    <w:rsid w:val="00310A1B"/>
    <w:rsid w:val="0033252D"/>
    <w:rsid w:val="00351D66"/>
    <w:rsid w:val="00357813"/>
    <w:rsid w:val="00360C32"/>
    <w:rsid w:val="0038628E"/>
    <w:rsid w:val="003903C5"/>
    <w:rsid w:val="00392890"/>
    <w:rsid w:val="003A0879"/>
    <w:rsid w:val="003A3B86"/>
    <w:rsid w:val="003A50EC"/>
    <w:rsid w:val="003B5AE9"/>
    <w:rsid w:val="003B6EF9"/>
    <w:rsid w:val="003C331E"/>
    <w:rsid w:val="003D0FDC"/>
    <w:rsid w:val="003D5E35"/>
    <w:rsid w:val="003D7D98"/>
    <w:rsid w:val="003E24D2"/>
    <w:rsid w:val="00411108"/>
    <w:rsid w:val="00412F9B"/>
    <w:rsid w:val="00423968"/>
    <w:rsid w:val="00437A8B"/>
    <w:rsid w:val="0045672A"/>
    <w:rsid w:val="00460642"/>
    <w:rsid w:val="00477421"/>
    <w:rsid w:val="00486259"/>
    <w:rsid w:val="00486D5B"/>
    <w:rsid w:val="004A3D7F"/>
    <w:rsid w:val="004B1216"/>
    <w:rsid w:val="004B2336"/>
    <w:rsid w:val="004B3986"/>
    <w:rsid w:val="004B7A2D"/>
    <w:rsid w:val="004C6E71"/>
    <w:rsid w:val="004E3DB1"/>
    <w:rsid w:val="004F0158"/>
    <w:rsid w:val="004F3A15"/>
    <w:rsid w:val="00504592"/>
    <w:rsid w:val="0051691A"/>
    <w:rsid w:val="005249B8"/>
    <w:rsid w:val="00541BDB"/>
    <w:rsid w:val="0054692C"/>
    <w:rsid w:val="00557DEB"/>
    <w:rsid w:val="0056549C"/>
    <w:rsid w:val="0058023D"/>
    <w:rsid w:val="00587CAB"/>
    <w:rsid w:val="00595F5C"/>
    <w:rsid w:val="005A3F5E"/>
    <w:rsid w:val="005A72E1"/>
    <w:rsid w:val="005C6087"/>
    <w:rsid w:val="005E1D23"/>
    <w:rsid w:val="005F69BD"/>
    <w:rsid w:val="006144E9"/>
    <w:rsid w:val="00647968"/>
    <w:rsid w:val="00661678"/>
    <w:rsid w:val="006A4394"/>
    <w:rsid w:val="006B3465"/>
    <w:rsid w:val="006B4108"/>
    <w:rsid w:val="006B5199"/>
    <w:rsid w:val="006D5D59"/>
    <w:rsid w:val="007013A0"/>
    <w:rsid w:val="007069A4"/>
    <w:rsid w:val="00714F84"/>
    <w:rsid w:val="00721E8D"/>
    <w:rsid w:val="0072440B"/>
    <w:rsid w:val="00730DFC"/>
    <w:rsid w:val="00746E05"/>
    <w:rsid w:val="0075366F"/>
    <w:rsid w:val="007643D0"/>
    <w:rsid w:val="007666F5"/>
    <w:rsid w:val="00767A37"/>
    <w:rsid w:val="007727BB"/>
    <w:rsid w:val="0078568D"/>
    <w:rsid w:val="007872E0"/>
    <w:rsid w:val="007A5B3D"/>
    <w:rsid w:val="007C5D3F"/>
    <w:rsid w:val="007D392A"/>
    <w:rsid w:val="007D5E1F"/>
    <w:rsid w:val="007E1765"/>
    <w:rsid w:val="00824EAF"/>
    <w:rsid w:val="00826752"/>
    <w:rsid w:val="00830166"/>
    <w:rsid w:val="00837C58"/>
    <w:rsid w:val="008414DD"/>
    <w:rsid w:val="00842628"/>
    <w:rsid w:val="00851A30"/>
    <w:rsid w:val="008838D5"/>
    <w:rsid w:val="008868CA"/>
    <w:rsid w:val="00886FA2"/>
    <w:rsid w:val="0089358D"/>
    <w:rsid w:val="008A3883"/>
    <w:rsid w:val="008A703D"/>
    <w:rsid w:val="008B4CF7"/>
    <w:rsid w:val="008B6A44"/>
    <w:rsid w:val="008C14BB"/>
    <w:rsid w:val="008D7AB5"/>
    <w:rsid w:val="008E438E"/>
    <w:rsid w:val="008F4572"/>
    <w:rsid w:val="0090796F"/>
    <w:rsid w:val="00934956"/>
    <w:rsid w:val="009358B2"/>
    <w:rsid w:val="00960A36"/>
    <w:rsid w:val="00982961"/>
    <w:rsid w:val="00995EE3"/>
    <w:rsid w:val="009C0BF0"/>
    <w:rsid w:val="009D002C"/>
    <w:rsid w:val="009D0AAA"/>
    <w:rsid w:val="009E0409"/>
    <w:rsid w:val="009E1844"/>
    <w:rsid w:val="00A01F0E"/>
    <w:rsid w:val="00A021F7"/>
    <w:rsid w:val="00A03199"/>
    <w:rsid w:val="00A11901"/>
    <w:rsid w:val="00A11D89"/>
    <w:rsid w:val="00A15E4B"/>
    <w:rsid w:val="00A24BE9"/>
    <w:rsid w:val="00A257CA"/>
    <w:rsid w:val="00A323A8"/>
    <w:rsid w:val="00A34684"/>
    <w:rsid w:val="00A35014"/>
    <w:rsid w:val="00A377AE"/>
    <w:rsid w:val="00A53826"/>
    <w:rsid w:val="00A53A3F"/>
    <w:rsid w:val="00A73393"/>
    <w:rsid w:val="00A87A08"/>
    <w:rsid w:val="00A90EE1"/>
    <w:rsid w:val="00A91142"/>
    <w:rsid w:val="00AA1D17"/>
    <w:rsid w:val="00AC40DA"/>
    <w:rsid w:val="00AD4F5C"/>
    <w:rsid w:val="00AD716B"/>
    <w:rsid w:val="00AE5C04"/>
    <w:rsid w:val="00AF573B"/>
    <w:rsid w:val="00B0389A"/>
    <w:rsid w:val="00B04368"/>
    <w:rsid w:val="00B21B4A"/>
    <w:rsid w:val="00B42614"/>
    <w:rsid w:val="00B46E0D"/>
    <w:rsid w:val="00B50222"/>
    <w:rsid w:val="00B63DD6"/>
    <w:rsid w:val="00B67077"/>
    <w:rsid w:val="00B874E0"/>
    <w:rsid w:val="00B97D5A"/>
    <w:rsid w:val="00BA16D2"/>
    <w:rsid w:val="00BA3273"/>
    <w:rsid w:val="00BA5550"/>
    <w:rsid w:val="00BB004F"/>
    <w:rsid w:val="00BB03A6"/>
    <w:rsid w:val="00BC3A82"/>
    <w:rsid w:val="00BD1510"/>
    <w:rsid w:val="00BD1731"/>
    <w:rsid w:val="00BD1D81"/>
    <w:rsid w:val="00BD4681"/>
    <w:rsid w:val="00BE7DD7"/>
    <w:rsid w:val="00C30F46"/>
    <w:rsid w:val="00C37D71"/>
    <w:rsid w:val="00C5085C"/>
    <w:rsid w:val="00C54D08"/>
    <w:rsid w:val="00C759AF"/>
    <w:rsid w:val="00CB0D6E"/>
    <w:rsid w:val="00CB446C"/>
    <w:rsid w:val="00CC3930"/>
    <w:rsid w:val="00CC5CA6"/>
    <w:rsid w:val="00CC7993"/>
    <w:rsid w:val="00CD7FFE"/>
    <w:rsid w:val="00CE1743"/>
    <w:rsid w:val="00CE39B8"/>
    <w:rsid w:val="00CE6B01"/>
    <w:rsid w:val="00CF06F8"/>
    <w:rsid w:val="00CF353C"/>
    <w:rsid w:val="00D0582C"/>
    <w:rsid w:val="00D11808"/>
    <w:rsid w:val="00D37AFE"/>
    <w:rsid w:val="00D43C6A"/>
    <w:rsid w:val="00D56743"/>
    <w:rsid w:val="00D77B32"/>
    <w:rsid w:val="00D8652F"/>
    <w:rsid w:val="00D95A08"/>
    <w:rsid w:val="00DE0663"/>
    <w:rsid w:val="00DE27A4"/>
    <w:rsid w:val="00E06532"/>
    <w:rsid w:val="00E3119E"/>
    <w:rsid w:val="00E32A02"/>
    <w:rsid w:val="00E37245"/>
    <w:rsid w:val="00E54456"/>
    <w:rsid w:val="00E637A9"/>
    <w:rsid w:val="00E8486B"/>
    <w:rsid w:val="00E849C2"/>
    <w:rsid w:val="00E92B1E"/>
    <w:rsid w:val="00EB7A83"/>
    <w:rsid w:val="00ED68F6"/>
    <w:rsid w:val="00EE4FFE"/>
    <w:rsid w:val="00EF110F"/>
    <w:rsid w:val="00EF7E4B"/>
    <w:rsid w:val="00F10DD9"/>
    <w:rsid w:val="00F1129C"/>
    <w:rsid w:val="00F14216"/>
    <w:rsid w:val="00F17F2E"/>
    <w:rsid w:val="00F21706"/>
    <w:rsid w:val="00F24222"/>
    <w:rsid w:val="00F34378"/>
    <w:rsid w:val="00F46F5A"/>
    <w:rsid w:val="00F576A2"/>
    <w:rsid w:val="00F6358F"/>
    <w:rsid w:val="00F77F86"/>
    <w:rsid w:val="00FA291B"/>
    <w:rsid w:val="00FA685F"/>
    <w:rsid w:val="00FC3520"/>
    <w:rsid w:val="00FC3B28"/>
    <w:rsid w:val="00FC40AD"/>
    <w:rsid w:val="00FD6CE7"/>
    <w:rsid w:val="00FD78B2"/>
    <w:rsid w:val="00FD7CBB"/>
    <w:rsid w:val="00FE26E4"/>
    <w:rsid w:val="00FF4D7A"/>
    <w:rsid w:val="00FF7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B22"/>
    <w:rPr>
      <w:sz w:val="24"/>
      <w:szCs w:val="24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9D002C"/>
    <w:pPr>
      <w:keepNext/>
      <w:numPr>
        <w:numId w:val="2"/>
      </w:numPr>
      <w:spacing w:after="240"/>
      <w:outlineLvl w:val="0"/>
    </w:pPr>
    <w:rPr>
      <w:b/>
      <w:bCs/>
      <w:sz w:val="28"/>
      <w:szCs w:val="28"/>
      <w:u w:val="single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9D002C"/>
    <w:pPr>
      <w:keepNext/>
      <w:numPr>
        <w:ilvl w:val="1"/>
        <w:numId w:val="2"/>
      </w:numPr>
      <w:spacing w:before="480" w:after="240" w:line="288" w:lineRule="auto"/>
      <w:outlineLvl w:val="1"/>
    </w:pPr>
    <w:rPr>
      <w:b/>
      <w:bCs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9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69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262B2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rsid w:val="00262B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9F7"/>
    <w:rPr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locked/>
    <w:rsid w:val="00262B2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62B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club944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club944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lub944.net" TargetMode="External"/><Relationship Id="rId11" Type="http://schemas.openxmlformats.org/officeDocument/2006/relationships/hyperlink" Target="http://www.club944.net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club944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lub944.ne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nhoyla\Application%20Data\Microsoft\Templates\Norm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508</Words>
  <Characters>2797</Characters>
  <Application>Microsoft Office Outlook</Application>
  <DocSecurity>0</DocSecurity>
  <Lines>0</Lines>
  <Paragraphs>0</Paragraphs>
  <ScaleCrop>false</ScaleCrop>
  <Company>Siemens AG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vanhoyla</dc:creator>
  <cp:keywords/>
  <dc:description/>
  <cp:lastModifiedBy>f</cp:lastModifiedBy>
  <cp:revision>2</cp:revision>
  <cp:lastPrinted>2010-09-10T09:10:00Z</cp:lastPrinted>
  <dcterms:created xsi:type="dcterms:W3CDTF">2010-09-11T12:25:00Z</dcterms:created>
  <dcterms:modified xsi:type="dcterms:W3CDTF">2010-09-11T12:25:00Z</dcterms:modified>
</cp:coreProperties>
</file>